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BF8" w:rsidRDefault="001E389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51179" wp14:editId="2A8C1790">
                <wp:simplePos x="0" y="0"/>
                <wp:positionH relativeFrom="column">
                  <wp:posOffset>-447675</wp:posOffset>
                </wp:positionH>
                <wp:positionV relativeFrom="paragraph">
                  <wp:posOffset>2781300</wp:posOffset>
                </wp:positionV>
                <wp:extent cx="3562350" cy="9048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9048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Pr="000C52C8" w:rsidRDefault="000C52C8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 w:rsidRPr="000C52C8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Bee Pollen</w:t>
                            </w:r>
                          </w:p>
                          <w:p w:rsidR="000C52C8" w:rsidRPr="000C52C8" w:rsidRDefault="000C52C8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 w:rsidRPr="000C52C8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1 Spoon local honey 2-4 months prior</w:t>
                            </w:r>
                          </w:p>
                          <w:p w:rsidR="000C52C8" w:rsidRDefault="000C52C8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 w:rsidRPr="000C52C8"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Agrimony tea</w:t>
                            </w:r>
                          </w:p>
                          <w:p w:rsidR="001E389D" w:rsidRPr="000C52C8" w:rsidRDefault="001E389D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1-3 </w:t>
                            </w:r>
                            <w:proofErr w:type="spellStart"/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dropperfuls</w:t>
                            </w:r>
                            <w:proofErr w:type="spellEnd"/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 Sneeze Stopper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51179" id="Rectangle 9" o:spid="_x0000_s1026" style="position:absolute;margin-left:-35.25pt;margin-top:219pt;width:280.5pt;height:7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" fillcolor="#cae9c0 [1304]" strokecolor="#54a738 [2408]" strokeweight="1.25pt">
                <v:stroke endcap="round"/>
                <v:textbox>
                  <w:txbxContent>
                    <w:p w:rsidR="00AC5784" w:rsidRPr="000C52C8" w:rsidRDefault="000C52C8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 w:rsidRPr="000C52C8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Bee Pollen</w:t>
                      </w:r>
                    </w:p>
                    <w:p w:rsidR="000C52C8" w:rsidRPr="000C52C8" w:rsidRDefault="000C52C8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 w:rsidRPr="000C52C8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1 Spoon local honey 2-4 months prior</w:t>
                      </w:r>
                    </w:p>
                    <w:p w:rsidR="000C52C8" w:rsidRDefault="000C52C8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 w:rsidRPr="000C52C8"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Agrimony tea</w:t>
                      </w:r>
                    </w:p>
                    <w:p w:rsidR="001E389D" w:rsidRPr="000C52C8" w:rsidRDefault="001E389D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1-3 </w:t>
                      </w:r>
                      <w:proofErr w:type="spellStart"/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dropperfuls</w:t>
                      </w:r>
                      <w:proofErr w:type="spellEnd"/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 Sneeze Stopper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50B8FF" wp14:editId="0DD5C7CF">
                <wp:simplePos x="0" y="0"/>
                <wp:positionH relativeFrom="column">
                  <wp:posOffset>-447675</wp:posOffset>
                </wp:positionH>
                <wp:positionV relativeFrom="paragraph">
                  <wp:posOffset>2333625</wp:posOffset>
                </wp:positionV>
                <wp:extent cx="3057525" cy="304800"/>
                <wp:effectExtent l="0" t="0" r="28575" b="19050"/>
                <wp:wrapNone/>
                <wp:docPr id="8" name="Snip Diagonal Corner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Pr="00AC5784" w:rsidRDefault="00AC5784" w:rsidP="00AC578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AC5784">
                              <w:rPr>
                                <w:b/>
                                <w:sz w:val="18"/>
                                <w:szCs w:val="18"/>
                              </w:rPr>
                              <w:t>Allergy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50B8FF" id="Snip Diagonal Corner Rectangle 8" o:spid="_x0000_s1027" style="position:absolute;margin-left:-35.25pt;margin-top:183.75pt;width:240.75pt;height:2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" adj="-11796480,,5400" path="m,l3006724,r50801,50801l3057525,304800r,l50801,304800,,253999,,xe" fillcolor="#10cf9b [3207]" strokecolor="#08674c [1607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AC5784" w:rsidRPr="00AC5784" w:rsidRDefault="00AC5784" w:rsidP="00AC578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AC5784">
                        <w:rPr>
                          <w:b/>
                          <w:sz w:val="18"/>
                          <w:szCs w:val="18"/>
                        </w:rPr>
                        <w:t>Allergy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F1A60" wp14:editId="2483CE56">
                <wp:simplePos x="0" y="0"/>
                <wp:positionH relativeFrom="column">
                  <wp:posOffset>-447675</wp:posOffset>
                </wp:positionH>
                <wp:positionV relativeFrom="paragraph">
                  <wp:posOffset>657225</wp:posOffset>
                </wp:positionV>
                <wp:extent cx="3562350" cy="15240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5240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Pr="00AC5784" w:rsidRDefault="00721AC2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Y</w:t>
                            </w:r>
                            <w:r w:rsidR="00AC5784"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arrow</w:t>
                            </w:r>
                            <w:r w:rsidR="001E389D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/ Rosemary</w:t>
                            </w:r>
                            <w:r w:rsidR="00AC5784"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tincture</w:t>
                            </w:r>
                          </w:p>
                          <w:p w:rsidR="00AC5784" w:rsidRPr="00AC5784" w:rsidRDefault="00AC5784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Peppermint tea</w:t>
                            </w:r>
                          </w:p>
                          <w:p w:rsidR="00AC5784" w:rsidRPr="00AC5784" w:rsidRDefault="001E389D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1-3 </w:t>
                            </w:r>
                            <w:proofErr w:type="spellStart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dropperfuls</w:t>
                            </w:r>
                            <w:proofErr w:type="spellEnd"/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Yellow dock tincture (constipation)</w:t>
                            </w:r>
                          </w:p>
                          <w:p w:rsidR="00AC5784" w:rsidRPr="00AC5784" w:rsidRDefault="00AC5784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Tbsp</w:t>
                            </w:r>
                            <w:proofErr w:type="spellEnd"/>
                            <w:r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 xml:space="preserve"> Ginger syrup</w:t>
                            </w:r>
                          </w:p>
                          <w:p w:rsidR="00AC5784" w:rsidRDefault="00AC5784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 w:rsidRPr="00AC5784"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Licorice root tea (constipation)</w:t>
                            </w:r>
                          </w:p>
                          <w:p w:rsidR="00610199" w:rsidRDefault="00610199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Fennel seeds</w:t>
                            </w:r>
                          </w:p>
                          <w:p w:rsidR="00EE1B9B" w:rsidRPr="00AC5784" w:rsidRDefault="00EE1B9B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2 drops Peppermint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5F1A60" id="Rectangle 6" o:spid="_x0000_s1028" style="position:absolute;margin-left:-35.25pt;margin-top:51.75pt;width:280.5pt;height:1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" fillcolor="#c9fbed [663]" strokecolor="#5ff2ca [1943]" strokeweight="1.25pt">
                <v:stroke endcap="round"/>
                <v:textbox>
                  <w:txbxContent>
                    <w:p w:rsidR="00AC5784" w:rsidRPr="00AC5784" w:rsidRDefault="00721AC2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Y</w:t>
                      </w:r>
                      <w:r w:rsidR="00AC5784"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arrow</w:t>
                      </w:r>
                      <w:r w:rsidR="001E389D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/ Rosemary</w:t>
                      </w:r>
                      <w:r w:rsidR="00AC5784"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tincture</w:t>
                      </w:r>
                    </w:p>
                    <w:p w:rsidR="00AC5784" w:rsidRPr="00AC5784" w:rsidRDefault="00AC5784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Peppermint tea</w:t>
                      </w:r>
                    </w:p>
                    <w:p w:rsidR="00AC5784" w:rsidRPr="00AC5784" w:rsidRDefault="001E389D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1-3 </w:t>
                      </w:r>
                      <w:proofErr w:type="spellStart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dropperfuls</w:t>
                      </w:r>
                      <w:proofErr w:type="spellEnd"/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Yellow dock tincture (constipation)</w:t>
                      </w:r>
                    </w:p>
                    <w:p w:rsidR="00AC5784" w:rsidRPr="00AC5784" w:rsidRDefault="00AC5784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Tbsp</w:t>
                      </w:r>
                      <w:proofErr w:type="spellEnd"/>
                      <w:r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 xml:space="preserve"> Ginger syrup</w:t>
                      </w:r>
                    </w:p>
                    <w:p w:rsidR="00AC5784" w:rsidRDefault="00AC5784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 w:rsidRPr="00AC5784"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Licorice root tea (constipation)</w:t>
                      </w:r>
                    </w:p>
                    <w:p w:rsidR="00610199" w:rsidRDefault="00610199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Fennel seeds</w:t>
                      </w:r>
                    </w:p>
                    <w:p w:rsidR="00EE1B9B" w:rsidRPr="00AC5784" w:rsidRDefault="00EE1B9B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2 drops Peppermint oil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3D9D62" wp14:editId="11CBAAB8">
                <wp:simplePos x="0" y="0"/>
                <wp:positionH relativeFrom="column">
                  <wp:posOffset>-447675</wp:posOffset>
                </wp:positionH>
                <wp:positionV relativeFrom="paragraph">
                  <wp:posOffset>3838575</wp:posOffset>
                </wp:positionV>
                <wp:extent cx="3057525" cy="304800"/>
                <wp:effectExtent l="0" t="0" r="28575" b="19050"/>
                <wp:wrapNone/>
                <wp:docPr id="5" name="Snip Diagonal Corner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Pr="0093310F" w:rsidRDefault="0093310F" w:rsidP="0093310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310F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Diarrhea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3D9D62" id="Snip Diagonal Corner Rectangle 5" o:spid="_x0000_s1029" style="position:absolute;margin-left:-35.25pt;margin-top:302.25pt;width:240.75pt;height:2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" adj="-11796480,,5400" path="m,l3006724,r50801,50801l3057525,304800r,l50801,304800,,253999,,xe" fillcolor="#0f6fc6 [3204]" strokecolor="#073662 [1604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93310F" w:rsidRPr="0093310F" w:rsidRDefault="0093310F" w:rsidP="0093310F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310F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Diarrhea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6120E5" wp14:editId="2237D90B">
                <wp:simplePos x="0" y="0"/>
                <wp:positionH relativeFrom="column">
                  <wp:posOffset>-447675</wp:posOffset>
                </wp:positionH>
                <wp:positionV relativeFrom="paragraph">
                  <wp:posOffset>4257675</wp:posOffset>
                </wp:positionV>
                <wp:extent cx="3562350" cy="6667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6667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Pr="0093310F" w:rsidRDefault="0093310F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93310F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Agrimony/Cinnamon/Yarrow tea</w:t>
                            </w:r>
                          </w:p>
                          <w:p w:rsidR="0093310F" w:rsidRPr="0093310F" w:rsidRDefault="0093310F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93310F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Licorice tea</w:t>
                            </w:r>
                          </w:p>
                          <w:p w:rsidR="0093310F" w:rsidRPr="0093310F" w:rsidRDefault="0093310F" w:rsidP="0093310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93310F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Chamomile tea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120E5" id="Rectangle 7" o:spid="_x0000_s1030" style="position:absolute;margin-left:-35.25pt;margin-top:335.25pt;width:280.5pt;height:52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" fillcolor="#c7e2fa [660]" strokecolor="#4389d7 [1951]" strokeweight="1.25pt">
                <v:stroke endcap="round"/>
                <v:textbox>
                  <w:txbxContent>
                    <w:p w:rsidR="0093310F" w:rsidRPr="0093310F" w:rsidRDefault="0093310F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93310F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Agrimony/Cinnamon/Yarrow tea</w:t>
                      </w:r>
                    </w:p>
                    <w:p w:rsidR="0093310F" w:rsidRPr="0093310F" w:rsidRDefault="0093310F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93310F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Licorice tea</w:t>
                      </w:r>
                    </w:p>
                    <w:p w:rsidR="0093310F" w:rsidRPr="0093310F" w:rsidRDefault="0093310F" w:rsidP="0093310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93310F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Chamomile tea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8E4B65" wp14:editId="14EF37B6">
                <wp:simplePos x="0" y="0"/>
                <wp:positionH relativeFrom="column">
                  <wp:posOffset>-447675</wp:posOffset>
                </wp:positionH>
                <wp:positionV relativeFrom="paragraph">
                  <wp:posOffset>5048250</wp:posOffset>
                </wp:positionV>
                <wp:extent cx="3057525" cy="304800"/>
                <wp:effectExtent l="0" t="0" r="28575" b="19050"/>
                <wp:wrapNone/>
                <wp:docPr id="10" name="Snip Diagonal Corner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Pr="0093310F" w:rsidRDefault="0093310F" w:rsidP="0093310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310F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Nausea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E4B65" id="Snip Diagonal Corner Rectangle 10" o:spid="_x0000_s1031" style="position:absolute;margin-left:-35.25pt;margin-top:397.5pt;width:240.75pt;height:2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" adj="-11796480,,5400" path="m,l3006724,r50801,50801l3057525,304800r,l50801,304800,,253999,,xe" fillcolor="#a5c249 [3209]" strokecolor="#536321 [1609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93310F" w:rsidRPr="0093310F" w:rsidRDefault="0093310F" w:rsidP="0093310F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310F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Nausea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3908AD" wp14:editId="7F0E9A3A">
                <wp:simplePos x="0" y="0"/>
                <wp:positionH relativeFrom="column">
                  <wp:posOffset>-447675</wp:posOffset>
                </wp:positionH>
                <wp:positionV relativeFrom="paragraph">
                  <wp:posOffset>5467350</wp:posOffset>
                </wp:positionV>
                <wp:extent cx="3562350" cy="8191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8191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310F" w:rsidRDefault="0093310F" w:rsidP="0093310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Ginger tea</w:t>
                            </w:r>
                          </w:p>
                          <w:p w:rsidR="0093310F" w:rsidRDefault="0093310F" w:rsidP="0093310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Cinnamon tea</w:t>
                            </w:r>
                          </w:p>
                          <w:p w:rsidR="00EE1B9B" w:rsidRDefault="00EE1B9B" w:rsidP="0093310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2 drops Peppermint oil</w:t>
                            </w:r>
                          </w:p>
                          <w:p w:rsidR="001E389D" w:rsidRPr="0093310F" w:rsidRDefault="001E389D" w:rsidP="0093310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Peppermint/ Turmeric tincture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908AD" id="Rectangle 11" o:spid="_x0000_s1032" style="position:absolute;margin-left:-35.25pt;margin-top:430.5pt;width:280.5pt;height:64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" fillcolor="#dae6b6 [1305]" strokecolor="#7d9532 [2409]" strokeweight="1.25pt">
                <v:stroke endcap="round"/>
                <v:textbox>
                  <w:txbxContent>
                    <w:p w:rsidR="0093310F" w:rsidRDefault="0093310F" w:rsidP="0093310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Ginger tea</w:t>
                      </w:r>
                    </w:p>
                    <w:p w:rsidR="0093310F" w:rsidRDefault="0093310F" w:rsidP="0093310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Cinnamon tea</w:t>
                      </w:r>
                    </w:p>
                    <w:p w:rsidR="00EE1B9B" w:rsidRDefault="00EE1B9B" w:rsidP="0093310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2 drops Peppermint oil</w:t>
                      </w:r>
                    </w:p>
                    <w:p w:rsidR="001E389D" w:rsidRPr="0093310F" w:rsidRDefault="001E389D" w:rsidP="0093310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Peppermint/ Turmeric tincture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3FAAEA" wp14:editId="1B8CB8FD">
                <wp:simplePos x="0" y="0"/>
                <wp:positionH relativeFrom="column">
                  <wp:posOffset>-447675</wp:posOffset>
                </wp:positionH>
                <wp:positionV relativeFrom="paragraph">
                  <wp:posOffset>6410325</wp:posOffset>
                </wp:positionV>
                <wp:extent cx="3057525" cy="304800"/>
                <wp:effectExtent l="0" t="0" r="28575" b="19050"/>
                <wp:wrapNone/>
                <wp:docPr id="12" name="Snip Diagonal Corner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BB4" w:rsidRPr="00B11BB4" w:rsidRDefault="00B11BB4" w:rsidP="00B11B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B11BB4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Inflammation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3FAAEA" id="Snip Diagonal Corner Rectangle 12" o:spid="_x0000_s1033" style="position:absolute;margin-left:-35.25pt;margin-top:504.75pt;width:240.75pt;height:2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" adj="-11796480,,5400" path="m,l3006724,r50801,50801l3057525,304800r,l50801,304800,,253999,,xe" fillcolor="#009dd9 [3205]" strokecolor="#004d6c [1605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B11BB4" w:rsidRPr="00B11BB4" w:rsidRDefault="00B11BB4" w:rsidP="00B11BB4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B11BB4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Inflammation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A17DA2" wp14:editId="4E5D5A69">
                <wp:simplePos x="0" y="0"/>
                <wp:positionH relativeFrom="column">
                  <wp:posOffset>-447675</wp:posOffset>
                </wp:positionH>
                <wp:positionV relativeFrom="paragraph">
                  <wp:posOffset>6829425</wp:posOffset>
                </wp:positionV>
                <wp:extent cx="3562350" cy="140017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400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BB4" w:rsidRDefault="00721AC2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 xml:space="preserve"> O</w:t>
                            </w:r>
                            <w:r w:rsidR="00B11BB4"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regano</w:t>
                            </w:r>
                            <w:r w:rsidR="001E389D"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/ Frankincense/ Sage/ Rosemary/ Ginger/ Turmeric</w:t>
                            </w:r>
                            <w:r w:rsidR="00B11BB4"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 xml:space="preserve"> tincture</w:t>
                            </w:r>
                          </w:p>
                          <w:p w:rsidR="00B11BB4" w:rsidRDefault="00B11BB4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Turmeric/Milk/Honey drink</w:t>
                            </w:r>
                          </w:p>
                          <w:p w:rsidR="00B11BB4" w:rsidRDefault="00B11BB4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Turmeric/Myrrh</w:t>
                            </w:r>
                          </w:p>
                          <w:p w:rsidR="00B11BB4" w:rsidRDefault="00B11BB4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Liquorice</w:t>
                            </w:r>
                            <w:proofErr w:type="spellEnd"/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 xml:space="preserve"> root tea</w:t>
                            </w:r>
                          </w:p>
                          <w:p w:rsidR="00610199" w:rsidRDefault="00610199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Frankincense oil applied topically</w:t>
                            </w:r>
                          </w:p>
                          <w:p w:rsidR="00EE1B9B" w:rsidRPr="00B11BB4" w:rsidRDefault="00EE1B9B" w:rsidP="00B11B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4E6C" w:themeColor="accent2" w:themeShade="80"/>
                                <w:sz w:val="20"/>
                                <w:szCs w:val="20"/>
                              </w:rPr>
                              <w:t>Goldenrod tincture/salve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17DA2" id="Rectangle 13" o:spid="_x0000_s1034" style="position:absolute;margin-left:-35.25pt;margin-top:537.75pt;width:280.5pt;height:110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" fillcolor="#89deff [1301]" strokecolor="#0075a2 [2405]" strokeweight="1.25pt">
                <v:stroke endcap="round"/>
                <v:textbox>
                  <w:txbxContent>
                    <w:p w:rsidR="00B11BB4" w:rsidRDefault="00721AC2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 xml:space="preserve"> O</w:t>
                      </w:r>
                      <w:r w:rsidR="00B11BB4"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regano</w:t>
                      </w:r>
                      <w:r w:rsidR="001E389D"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/ Frankincense/ Sage/ Rosemary/ Ginger/ Turmeric</w:t>
                      </w:r>
                      <w:r w:rsidR="00B11BB4"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 xml:space="preserve"> tincture</w:t>
                      </w:r>
                    </w:p>
                    <w:p w:rsidR="00B11BB4" w:rsidRDefault="00B11BB4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Turmeric/Milk/Honey drink</w:t>
                      </w:r>
                    </w:p>
                    <w:p w:rsidR="00B11BB4" w:rsidRDefault="00B11BB4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Turmeric/Myrrh</w:t>
                      </w:r>
                    </w:p>
                    <w:p w:rsidR="00B11BB4" w:rsidRDefault="00B11BB4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Liquorice</w:t>
                      </w:r>
                      <w:proofErr w:type="spellEnd"/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 xml:space="preserve"> root tea</w:t>
                      </w:r>
                    </w:p>
                    <w:p w:rsidR="00610199" w:rsidRDefault="00610199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Frankincense oil applied topically</w:t>
                      </w:r>
                    </w:p>
                    <w:p w:rsidR="00EE1B9B" w:rsidRPr="00B11BB4" w:rsidRDefault="00EE1B9B" w:rsidP="00B11B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4E6C" w:themeColor="accent2" w:themeShade="80"/>
                          <w:sz w:val="20"/>
                          <w:szCs w:val="20"/>
                        </w:rPr>
                        <w:t>Goldenrod tincture/salve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624E93" wp14:editId="4C6D604D">
                <wp:simplePos x="0" y="0"/>
                <wp:positionH relativeFrom="column">
                  <wp:posOffset>-666750</wp:posOffset>
                </wp:positionH>
                <wp:positionV relativeFrom="paragraph">
                  <wp:posOffset>-657225</wp:posOffset>
                </wp:positionV>
                <wp:extent cx="7229475" cy="9477375"/>
                <wp:effectExtent l="0" t="0" r="28575" b="28575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9475" cy="94773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D18D3B" id="_x0000_t109" coordsize="21600,21600" o:spt="109" path="m,l,21600r21600,l21600,xe">
                <v:stroke joinstyle="miter"/>
                <v:path gradientshapeok="t" o:connecttype="rect"/>
              </v:shapetype>
              <v:shape id="Flowchart: Process 2" o:spid="_x0000_s1026" type="#_x0000_t109" style="position:absolute;margin-left:-52.5pt;margin-top:-51.75pt;width:569.25pt;height:74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" fillcolor="white [3212]" strokecolor="#b0dfa0 [1944]" strokeweight="1.25pt">
                <v:stroke endcap="round"/>
              </v:shape>
            </w:pict>
          </mc:Fallback>
        </mc:AlternateContent>
      </w:r>
      <w:bookmarkEnd w:id="0"/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7D0F64" wp14:editId="69C43DAA">
                <wp:simplePos x="0" y="0"/>
                <wp:positionH relativeFrom="column">
                  <wp:posOffset>-447676</wp:posOffset>
                </wp:positionH>
                <wp:positionV relativeFrom="paragraph">
                  <wp:posOffset>228600</wp:posOffset>
                </wp:positionV>
                <wp:extent cx="3057525" cy="304800"/>
                <wp:effectExtent l="0" t="0" r="28575" b="19050"/>
                <wp:wrapNone/>
                <wp:docPr id="4" name="Snip Diagonal Corner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260" w:rsidRPr="00AC5784" w:rsidRDefault="00AC5784" w:rsidP="00C77260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AC5784">
                              <w:rPr>
                                <w:b/>
                                <w:sz w:val="18"/>
                                <w:szCs w:val="18"/>
                              </w:rPr>
                              <w:t>Digestion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Diagonal Corner Rectangle 4" o:spid="_x0000_s1029" style="position:absolute;margin-left:-35.25pt;margin-top:18pt;width:240.7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" adj="-11796480,,5400" path="m,l3006724,r50801,50801l3057525,304800r,l50801,304800,,253999,,xe" fillcolor="#0bd0d9 [3206]" strokecolor="#05676b [1606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C77260" w:rsidRPr="00AC5784" w:rsidRDefault="00AC5784" w:rsidP="00C77260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AC5784">
                        <w:rPr>
                          <w:b/>
                          <w:sz w:val="18"/>
                          <w:szCs w:val="18"/>
                        </w:rPr>
                        <w:t>Digestion</w:t>
                      </w:r>
                    </w:p>
                  </w:txbxContent>
                </v:textbox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7E8C1C" wp14:editId="19D1D07C">
                <wp:simplePos x="0" y="0"/>
                <wp:positionH relativeFrom="column">
                  <wp:posOffset>-447675</wp:posOffset>
                </wp:positionH>
                <wp:positionV relativeFrom="paragraph">
                  <wp:posOffset>-476250</wp:posOffset>
                </wp:positionV>
                <wp:extent cx="6800850" cy="504825"/>
                <wp:effectExtent l="0" t="0" r="19050" b="28575"/>
                <wp:wrapNone/>
                <wp:docPr id="3" name="Snip Diagonal Corner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504825"/>
                        </a:xfrm>
                        <a:prstGeom prst="snip2Diag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7260" w:rsidRPr="00C77260" w:rsidRDefault="00721AC2" w:rsidP="00C77260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  <w:t>First Aid Kit Contents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E8C1C" id="Snip Diagonal Corner Rectangle 3" o:spid="_x0000_s1036" style="position:absolute;margin-left:-35.25pt;margin-top:-37.5pt;width:535.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00850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" adj="-11796480,,5400" path="m,l6716711,r84139,84139l6800850,504825r,l84139,504825,,420686,,xe" fillcolor="#c9f9fc [662]" strokecolor="#c0d7f1 [671]" strokeweight="1.25pt">
                <v:stroke joinstyle="miter" endcap="round"/>
                <v:formulas/>
                <v:path arrowok="t" o:connecttype="custom" o:connectlocs="0,0;6716711,0;6800850,84139;6800850,504825;6800850,504825;84139,504825;0,420686;0,0" o:connectangles="0,0,0,0,0,0,0,0" textboxrect="0,0,6800850,504825"/>
                <v:textbox>
                  <w:txbxContent>
                    <w:p w:rsidR="00C77260" w:rsidRPr="00C77260" w:rsidRDefault="00721AC2" w:rsidP="00C77260">
                      <w:pPr>
                        <w:jc w:val="center"/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  <w:t>First Aid Kit Contents</w:t>
                      </w:r>
                    </w:p>
                  </w:txbxContent>
                </v:textbox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-790575</wp:posOffset>
                </wp:positionV>
                <wp:extent cx="7524750" cy="9772650"/>
                <wp:effectExtent l="0" t="0" r="19050" b="19050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0" cy="977265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9A6A7" id="Flowchart: Process 1" o:spid="_x0000_s1026" type="#_x0000_t109" style="position:absolute;margin-left:-62.25pt;margin-top:-62.25pt;width:592.5pt;height:76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" fillcolor="white [3212]" strokecolor="#94f6db [1303]" strokeweight="1.25pt">
                <v:stroke endcap="round"/>
              </v:shape>
            </w:pict>
          </mc:Fallback>
        </mc:AlternateContent>
      </w:r>
    </w:p>
    <w:sectPr w:rsidR="008F2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3148D"/>
    <w:multiLevelType w:val="hybridMultilevel"/>
    <w:tmpl w:val="46C8B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93E9F"/>
    <w:multiLevelType w:val="hybridMultilevel"/>
    <w:tmpl w:val="1F5C5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B18B9"/>
    <w:multiLevelType w:val="hybridMultilevel"/>
    <w:tmpl w:val="3E2EC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30760"/>
    <w:multiLevelType w:val="hybridMultilevel"/>
    <w:tmpl w:val="44CE1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A73D2"/>
    <w:multiLevelType w:val="hybridMultilevel"/>
    <w:tmpl w:val="2B943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53D99"/>
    <w:multiLevelType w:val="hybridMultilevel"/>
    <w:tmpl w:val="CFD8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C4E75"/>
    <w:multiLevelType w:val="hybridMultilevel"/>
    <w:tmpl w:val="4D86A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B92AD7"/>
    <w:multiLevelType w:val="hybridMultilevel"/>
    <w:tmpl w:val="616CF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E82945"/>
    <w:multiLevelType w:val="hybridMultilevel"/>
    <w:tmpl w:val="DB62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BA56FE"/>
    <w:multiLevelType w:val="hybridMultilevel"/>
    <w:tmpl w:val="499C4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9"/>
  </w:num>
  <w:num w:numId="5">
    <w:abstractNumId w:val="6"/>
  </w:num>
  <w:num w:numId="6">
    <w:abstractNumId w:val="7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260"/>
    <w:rsid w:val="000C52C8"/>
    <w:rsid w:val="001E389D"/>
    <w:rsid w:val="00610199"/>
    <w:rsid w:val="00721AC2"/>
    <w:rsid w:val="008F2BF8"/>
    <w:rsid w:val="0093310F"/>
    <w:rsid w:val="00AC5784"/>
    <w:rsid w:val="00B11BB4"/>
    <w:rsid w:val="00C77260"/>
    <w:rsid w:val="00EE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F890EC0-6D3C-4D65-BCE6-B4D995A69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260"/>
  </w:style>
  <w:style w:type="paragraph" w:styleId="Heading1">
    <w:name w:val="heading 1"/>
    <w:basedOn w:val="Normal"/>
    <w:next w:val="Normal"/>
    <w:link w:val="Heading1Char"/>
    <w:uiPriority w:val="9"/>
    <w:qFormat/>
    <w:rsid w:val="00C772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2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726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7726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7726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7726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7726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7726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7726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260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77260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77260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C77260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C77260"/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77260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7260"/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260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77260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C77260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C7726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C77260"/>
    <w:rPr>
      <w:b/>
      <w:bCs/>
      <w:i/>
      <w:iCs/>
      <w:color w:val="0F6FC6" w:themeColor="accent1"/>
    </w:rPr>
  </w:style>
  <w:style w:type="character" w:styleId="Strong">
    <w:name w:val="Strong"/>
    <w:basedOn w:val="DefaultParagraphFont"/>
    <w:uiPriority w:val="22"/>
    <w:qFormat/>
    <w:rsid w:val="00C77260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C7726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7726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260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260"/>
    <w:rPr>
      <w:b/>
      <w:bCs/>
      <w:i/>
      <w:iCs/>
      <w:color w:val="0F6FC6" w:themeColor="accent1"/>
    </w:rPr>
  </w:style>
  <w:style w:type="character" w:styleId="SubtleReference">
    <w:name w:val="Subtle Reference"/>
    <w:basedOn w:val="DefaultParagraphFont"/>
    <w:uiPriority w:val="31"/>
    <w:qFormat/>
    <w:rsid w:val="00C77260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77260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77260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85DFD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77260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NoSpacing">
    <w:name w:val="No Spacing"/>
    <w:uiPriority w:val="1"/>
    <w:qFormat/>
    <w:rsid w:val="00C77260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726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AppData\Roaming\Microsoft\&#352;ablony\Single%20spaced%20(blank).dotx" TargetMode="External"/></Relationships>
</file>

<file path=word/theme/theme1.xml><?xml version="1.0" encoding="utf-8"?>
<a:theme xmlns:a="http://schemas.openxmlformats.org/drawingml/2006/main" name="Wisp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7E32E8-D619-4191-9E86-D6409466A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55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6</cp:revision>
  <dcterms:created xsi:type="dcterms:W3CDTF">2015-08-10T14:45:00Z</dcterms:created>
  <dcterms:modified xsi:type="dcterms:W3CDTF">2016-08-05T13:12:00Z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