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BF8" w:rsidRDefault="00CE7A34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D8FBFF" wp14:editId="3A48526F">
                <wp:simplePos x="0" y="0"/>
                <wp:positionH relativeFrom="column">
                  <wp:posOffset>-447675</wp:posOffset>
                </wp:positionH>
                <wp:positionV relativeFrom="paragraph">
                  <wp:posOffset>6972300</wp:posOffset>
                </wp:positionV>
                <wp:extent cx="3562350" cy="192405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19240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4222" w:rsidRDefault="0056119C" w:rsidP="0093310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Elderberry syrup- 1 </w:t>
                            </w:r>
                            <w:proofErr w:type="spellStart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tbsp</w:t>
                            </w:r>
                            <w:proofErr w:type="spellEnd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, 3x per day</w:t>
                            </w:r>
                          </w:p>
                          <w:p w:rsidR="0056119C" w:rsidRDefault="0056119C" w:rsidP="0056119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Echinacea tea</w:t>
                            </w:r>
                          </w:p>
                          <w:p w:rsidR="0056119C" w:rsidRDefault="0056119C" w:rsidP="000B68A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1</w:t>
                            </w:r>
                            <w:r w:rsidR="00C140B6"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-3</w:t>
                            </w: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dropperful</w:t>
                            </w:r>
                            <w:r w:rsidR="00C140B6"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s</w:t>
                            </w:r>
                            <w:proofErr w:type="spellEnd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140B6"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Sage/ Thyme/ Cold Relief/ Sneeze Stopper/ Immune Harmony/ Rosehip tincture</w:t>
                            </w:r>
                          </w:p>
                          <w:p w:rsidR="000B68A5" w:rsidRDefault="00C140B6" w:rsidP="00C140B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Ginger/ Turmeric/ Cayenne/ </w:t>
                            </w:r>
                            <w:r w:rsidRPr="00C140B6"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Peppermint/</w:t>
                            </w: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140B6"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Yarrow/</w:t>
                            </w: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140B6"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Elderflower</w:t>
                            </w:r>
                            <w:r w:rsidR="000B68A5"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 tea</w:t>
                            </w:r>
                          </w:p>
                          <w:p w:rsidR="000B68A5" w:rsidRDefault="000B68A5" w:rsidP="000B68A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Licorice root tea</w:t>
                            </w:r>
                          </w:p>
                          <w:p w:rsidR="000B68A5" w:rsidRDefault="000B68A5" w:rsidP="000B68A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Sage/Thyme tea</w:t>
                            </w:r>
                          </w:p>
                          <w:p w:rsidR="00EB133A" w:rsidRPr="00C140B6" w:rsidRDefault="001104AC" w:rsidP="00C140B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Thyme salve applied to chest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D8FBFF" id="Rectangle 11" o:spid="_x0000_s1026" style="position:absolute;margin-left:-35.25pt;margin-top:549pt;width:280.5pt;height:151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" fillcolor="#dae6b6 [1305]" strokecolor="#7d9532 [2409]" strokeweight="1.25pt">
                <v:stroke endcap="round"/>
                <v:textbox>
                  <w:txbxContent>
                    <w:p w:rsidR="00C04222" w:rsidRDefault="0056119C" w:rsidP="0093310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Elderberry syrup- 1 </w:t>
                      </w:r>
                      <w:proofErr w:type="spellStart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tbsp</w:t>
                      </w:r>
                      <w:proofErr w:type="spellEnd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, 3x per day</w:t>
                      </w:r>
                    </w:p>
                    <w:p w:rsidR="0056119C" w:rsidRDefault="0056119C" w:rsidP="0056119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Echinacea tea</w:t>
                      </w:r>
                    </w:p>
                    <w:p w:rsidR="0056119C" w:rsidRDefault="0056119C" w:rsidP="000B68A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1</w:t>
                      </w:r>
                      <w:r w:rsidR="00C140B6"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-3</w:t>
                      </w: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dropperful</w:t>
                      </w:r>
                      <w:r w:rsidR="00C140B6"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s</w:t>
                      </w:r>
                      <w:proofErr w:type="spellEnd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 </w:t>
                      </w:r>
                      <w:r w:rsidR="00C140B6"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Sage/ Thyme/ Cold Relief/ Sneeze Stopper/ Immune Harmony/ Rosehip tincture</w:t>
                      </w:r>
                    </w:p>
                    <w:p w:rsidR="000B68A5" w:rsidRDefault="00C140B6" w:rsidP="00C140B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Ginger/ Turmeric/ Cayenne/ </w:t>
                      </w:r>
                      <w:r w:rsidRPr="00C140B6"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Peppermint/</w:t>
                      </w: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 </w:t>
                      </w:r>
                      <w:r w:rsidRPr="00C140B6"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Yarrow/</w:t>
                      </w: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 </w:t>
                      </w:r>
                      <w:r w:rsidRPr="00C140B6"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Elderflower</w:t>
                      </w:r>
                      <w:r w:rsidR="000B68A5"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 tea</w:t>
                      </w:r>
                    </w:p>
                    <w:p w:rsidR="000B68A5" w:rsidRDefault="000B68A5" w:rsidP="000B68A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Licorice root tea</w:t>
                      </w:r>
                    </w:p>
                    <w:p w:rsidR="000B68A5" w:rsidRDefault="000B68A5" w:rsidP="000B68A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Sage/Thyme tea</w:t>
                      </w:r>
                    </w:p>
                    <w:p w:rsidR="00EB133A" w:rsidRPr="00C140B6" w:rsidRDefault="001104AC" w:rsidP="00C140B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Thyme salve applied to chest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289F53" wp14:editId="70750B57">
                <wp:simplePos x="0" y="0"/>
                <wp:positionH relativeFrom="column">
                  <wp:posOffset>-447675</wp:posOffset>
                </wp:positionH>
                <wp:positionV relativeFrom="paragraph">
                  <wp:posOffset>6562725</wp:posOffset>
                </wp:positionV>
                <wp:extent cx="3057525" cy="304800"/>
                <wp:effectExtent l="0" t="0" r="28575" b="19050"/>
                <wp:wrapNone/>
                <wp:docPr id="10" name="Snip Diagonal Corner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310F" w:rsidRPr="0093310F" w:rsidRDefault="0056119C" w:rsidP="0093310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Cold &amp; Flu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289F53" id="Snip Diagonal Corner Rectangle 10" o:spid="_x0000_s1027" style="position:absolute;margin-left:-35.25pt;margin-top:516.75pt;width:240.75pt;height:2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" adj="-11796480,,5400" path="m,l3006724,r50801,50801l3057525,304800r,l50801,304800,,253999,,xe" fillcolor="#a5c249 [3209]" strokecolor="#536321 [1609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93310F" w:rsidRPr="0093310F" w:rsidRDefault="0056119C" w:rsidP="0093310F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Cold &amp; Flu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4100CA" wp14:editId="39C82CB6">
                <wp:simplePos x="0" y="0"/>
                <wp:positionH relativeFrom="column">
                  <wp:posOffset>-447675</wp:posOffset>
                </wp:positionH>
                <wp:positionV relativeFrom="paragraph">
                  <wp:posOffset>5019675</wp:posOffset>
                </wp:positionV>
                <wp:extent cx="3562350" cy="139065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13906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4222" w:rsidRDefault="0056119C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Nettle tea</w:t>
                            </w:r>
                          </w:p>
                          <w:p w:rsidR="0056119C" w:rsidRDefault="0056119C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dropperful</w:t>
                            </w:r>
                            <w:proofErr w:type="spellEnd"/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 xml:space="preserve"> Motherwort</w:t>
                            </w:r>
                            <w:r w:rsidR="00CE7A34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/ Rosemary/ Oregano/ Frankincense</w:t>
                            </w: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 xml:space="preserve"> tincture</w:t>
                            </w:r>
                          </w:p>
                          <w:p w:rsidR="0056119C" w:rsidRPr="00CE7A34" w:rsidRDefault="0056119C" w:rsidP="00CE7A3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 xml:space="preserve">‘I’m Sore’ </w:t>
                            </w:r>
                            <w:proofErr w:type="spellStart"/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linament</w:t>
                            </w:r>
                            <w:proofErr w:type="spellEnd"/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- applied topically</w:t>
                            </w:r>
                          </w:p>
                          <w:p w:rsidR="001104AC" w:rsidRDefault="001104AC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China balm applied topically</w:t>
                            </w:r>
                          </w:p>
                          <w:p w:rsidR="001104AC" w:rsidRDefault="001104AC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Cayenne salve applied topically</w:t>
                            </w:r>
                          </w:p>
                          <w:p w:rsidR="001104AC" w:rsidRPr="0093310F" w:rsidRDefault="001104AC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Frankincense oil applied topically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100CA" id="Rectangle 7" o:spid="_x0000_s1028" style="position:absolute;margin-left:-35.25pt;margin-top:395.25pt;width:280.5pt;height:109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" fillcolor="#c7e2fa [660]" strokecolor="#4389d7 [1951]" strokeweight="1.25pt">
                <v:stroke endcap="round"/>
                <v:textbox>
                  <w:txbxContent>
                    <w:p w:rsidR="00C04222" w:rsidRDefault="0056119C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Nettle tea</w:t>
                      </w:r>
                    </w:p>
                    <w:p w:rsidR="0056119C" w:rsidRDefault="0056119C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 xml:space="preserve">1 </w:t>
                      </w:r>
                      <w:proofErr w:type="spellStart"/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dropperful</w:t>
                      </w:r>
                      <w:proofErr w:type="spellEnd"/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 xml:space="preserve"> Motherwort</w:t>
                      </w:r>
                      <w:r w:rsidR="00CE7A34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/ Rosemary/ Oregano/ Frankincense</w:t>
                      </w: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 xml:space="preserve"> tincture</w:t>
                      </w:r>
                    </w:p>
                    <w:p w:rsidR="0056119C" w:rsidRPr="00CE7A34" w:rsidRDefault="0056119C" w:rsidP="00CE7A3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 xml:space="preserve">‘I’m Sore’ </w:t>
                      </w:r>
                      <w:proofErr w:type="spellStart"/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linament</w:t>
                      </w:r>
                      <w:proofErr w:type="spellEnd"/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- applied topically</w:t>
                      </w:r>
                    </w:p>
                    <w:p w:rsidR="001104AC" w:rsidRDefault="001104AC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China balm applied topically</w:t>
                      </w:r>
                    </w:p>
                    <w:p w:rsidR="001104AC" w:rsidRDefault="001104AC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Cayenne salve applied topically</w:t>
                      </w:r>
                    </w:p>
                    <w:p w:rsidR="001104AC" w:rsidRPr="0093310F" w:rsidRDefault="001104AC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Frankincense oil applied topically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680819" wp14:editId="650B99F2">
                <wp:simplePos x="0" y="0"/>
                <wp:positionH relativeFrom="column">
                  <wp:posOffset>-447675</wp:posOffset>
                </wp:positionH>
                <wp:positionV relativeFrom="paragraph">
                  <wp:posOffset>4619625</wp:posOffset>
                </wp:positionV>
                <wp:extent cx="3057525" cy="304800"/>
                <wp:effectExtent l="0" t="0" r="28575" b="19050"/>
                <wp:wrapNone/>
                <wp:docPr id="5" name="Snip Diagonal Corner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310F" w:rsidRPr="0093310F" w:rsidRDefault="00036D09" w:rsidP="0093310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Pain Relief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680819" id="Snip Diagonal Corner Rectangle 5" o:spid="_x0000_s1029" style="position:absolute;margin-left:-35.25pt;margin-top:363.75pt;width:240.75pt;height:2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" adj="-11796480,,5400" path="m,l3006724,r50801,50801l3057525,304800r,l50801,304800,,253999,,xe" fillcolor="#0f6fc6 [3204]" strokecolor="#073662 [1604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93310F" w:rsidRPr="0093310F" w:rsidRDefault="00036D09" w:rsidP="0093310F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Pain Relief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C140B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2B95FC" wp14:editId="7625CCB2">
                <wp:simplePos x="0" y="0"/>
                <wp:positionH relativeFrom="column">
                  <wp:posOffset>-809625</wp:posOffset>
                </wp:positionH>
                <wp:positionV relativeFrom="paragraph">
                  <wp:posOffset>-838200</wp:posOffset>
                </wp:positionV>
                <wp:extent cx="7562850" cy="9915525"/>
                <wp:effectExtent l="0" t="0" r="19050" b="28575"/>
                <wp:wrapNone/>
                <wp:docPr id="2" name="Flowchart: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991552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E9F132" id="_x0000_t109" coordsize="21600,21600" o:spt="109" path="m,l,21600r21600,l21600,xe">
                <v:stroke joinstyle="miter"/>
                <v:path gradientshapeok="t" o:connecttype="rect"/>
              </v:shapetype>
              <v:shape id="Flowchart: Process 2" o:spid="_x0000_s1026" type="#_x0000_t109" style="position:absolute;margin-left:-63.75pt;margin-top:-66pt;width:595.5pt;height:78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" fillcolor="white [3212]" strokecolor="#b0dfa0 [1944]" strokeweight="1.25pt">
                <v:stroke endcap="round"/>
              </v:shape>
            </w:pict>
          </mc:Fallback>
        </mc:AlternateContent>
      </w:r>
      <w:bookmarkEnd w:id="0"/>
      <w:r w:rsidR="00C140B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2AB516" wp14:editId="3871E08A">
                <wp:simplePos x="0" y="0"/>
                <wp:positionH relativeFrom="column">
                  <wp:posOffset>-447675</wp:posOffset>
                </wp:positionH>
                <wp:positionV relativeFrom="paragraph">
                  <wp:posOffset>2733675</wp:posOffset>
                </wp:positionV>
                <wp:extent cx="3057525" cy="304800"/>
                <wp:effectExtent l="0" t="0" r="28575" b="19050"/>
                <wp:wrapNone/>
                <wp:docPr id="8" name="Snip Diagonal Corner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5784" w:rsidRPr="00AC5784" w:rsidRDefault="0056119C" w:rsidP="00AC578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Wound Care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2AB516" id="Snip Diagonal Corner Rectangle 8" o:spid="_x0000_s1030" style="position:absolute;margin-left:-35.25pt;margin-top:215.25pt;width:240.75pt;height:2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" adj="-11796480,,5400" path="m,l3006724,r50801,50801l3057525,304800r,l50801,304800,,253999,,xe" fillcolor="#10cf9b [3207]" strokecolor="#08674c [1607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AC5784" w:rsidRPr="00AC5784" w:rsidRDefault="0056119C" w:rsidP="00AC578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Wound Care</w:t>
                      </w:r>
                    </w:p>
                  </w:txbxContent>
                </v:textbox>
              </v:shape>
            </w:pict>
          </mc:Fallback>
        </mc:AlternateContent>
      </w:r>
      <w:r w:rsidR="00C140B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BFD5EB" wp14:editId="717E4C4B">
                <wp:simplePos x="0" y="0"/>
                <wp:positionH relativeFrom="column">
                  <wp:posOffset>-447675</wp:posOffset>
                </wp:positionH>
                <wp:positionV relativeFrom="paragraph">
                  <wp:posOffset>533400</wp:posOffset>
                </wp:positionV>
                <wp:extent cx="3562350" cy="20669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20669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4222" w:rsidRDefault="0056119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Lavender drops</w:t>
                            </w:r>
                          </w:p>
                          <w:p w:rsidR="0056119C" w:rsidRDefault="0056119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St. John’s Wort/</w:t>
                            </w: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Lemonbalm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/Spearmint tea</w:t>
                            </w:r>
                          </w:p>
                          <w:p w:rsidR="0056119C" w:rsidRDefault="0056119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Lemonbalm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tea</w:t>
                            </w:r>
                          </w:p>
                          <w:p w:rsidR="0056119C" w:rsidRDefault="0056119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Lavender/</w:t>
                            </w: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Lemonbalm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tea</w:t>
                            </w:r>
                          </w:p>
                          <w:p w:rsidR="0056119C" w:rsidRDefault="0056119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Chamomile tea</w:t>
                            </w:r>
                          </w:p>
                          <w:p w:rsidR="0056119C" w:rsidRDefault="0056119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Basil tea</w:t>
                            </w:r>
                            <w:r w:rsidR="00C140B6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/ Sage tea</w:t>
                            </w:r>
                          </w:p>
                          <w:p w:rsidR="0056119C" w:rsidRDefault="0056119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dropperful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Valerian</w:t>
                            </w:r>
                            <w:r w:rsidR="00C140B6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/ O</w:t>
                            </w:r>
                            <w:r w:rsidR="001104AC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regano</w:t>
                            </w:r>
                            <w:r w:rsidR="00C140B6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/ St. John’s Wort/ Sage/ Rosemary</w:t>
                            </w: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tincture</w:t>
                            </w:r>
                          </w:p>
                          <w:p w:rsidR="001104AC" w:rsidRDefault="001104A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Ashwaganda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tea</w:t>
                            </w:r>
                          </w:p>
                          <w:p w:rsidR="001104AC" w:rsidRDefault="001104AC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Stress relief balm applied topically</w:t>
                            </w:r>
                          </w:p>
                          <w:p w:rsidR="00C140B6" w:rsidRPr="00AC5784" w:rsidRDefault="00C140B6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1-3 </w:t>
                            </w: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dropperfuls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Wake Up tincture (fatigue)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FD5EB" id="Rectangle 6" o:spid="_x0000_s1031" style="position:absolute;margin-left:-35.25pt;margin-top:42pt;width:280.5pt;height:16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" fillcolor="#c9fbed [663]" strokecolor="#5ff2ca [1943]" strokeweight="1.25pt">
                <v:stroke endcap="round"/>
                <v:textbox>
                  <w:txbxContent>
                    <w:p w:rsidR="00C04222" w:rsidRDefault="0056119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Lavender drops</w:t>
                      </w:r>
                    </w:p>
                    <w:p w:rsidR="0056119C" w:rsidRDefault="0056119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St. John’s Wort/</w:t>
                      </w: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Lemonbalm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/Spearmint tea</w:t>
                      </w:r>
                    </w:p>
                    <w:p w:rsidR="0056119C" w:rsidRDefault="0056119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Lemonbalm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tea</w:t>
                      </w:r>
                    </w:p>
                    <w:p w:rsidR="0056119C" w:rsidRDefault="0056119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Lavender/</w:t>
                      </w: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Lemonbalm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tea</w:t>
                      </w:r>
                    </w:p>
                    <w:p w:rsidR="0056119C" w:rsidRDefault="0056119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Chamomile tea</w:t>
                      </w:r>
                    </w:p>
                    <w:p w:rsidR="0056119C" w:rsidRDefault="0056119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Basil tea</w:t>
                      </w:r>
                      <w:r w:rsidR="00C140B6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/ Sage tea</w:t>
                      </w:r>
                    </w:p>
                    <w:p w:rsidR="0056119C" w:rsidRDefault="0056119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1 </w:t>
                      </w: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dropperful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Valerian</w:t>
                      </w:r>
                      <w:r w:rsidR="00C140B6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/ O</w:t>
                      </w:r>
                      <w:r w:rsidR="001104AC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regano</w:t>
                      </w:r>
                      <w:r w:rsidR="00C140B6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/ St. John’s Wort/ Sage/ Rosemary</w:t>
                      </w: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tincture</w:t>
                      </w:r>
                    </w:p>
                    <w:p w:rsidR="001104AC" w:rsidRDefault="001104A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Ashwaganda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tea</w:t>
                      </w:r>
                    </w:p>
                    <w:p w:rsidR="001104AC" w:rsidRDefault="001104AC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Stress relief balm applied topically</w:t>
                      </w:r>
                    </w:p>
                    <w:p w:rsidR="00C140B6" w:rsidRPr="00AC5784" w:rsidRDefault="00C140B6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1-3 </w:t>
                      </w: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dropperfuls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Wake Up tincture (fatigue)</w:t>
                      </w:r>
                    </w:p>
                  </w:txbxContent>
                </v:textbox>
              </v:rect>
            </w:pict>
          </mc:Fallback>
        </mc:AlternateContent>
      </w:r>
      <w:r w:rsidR="00C140B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FF0774" wp14:editId="33CDCBDA">
                <wp:simplePos x="0" y="0"/>
                <wp:positionH relativeFrom="column">
                  <wp:posOffset>-447675</wp:posOffset>
                </wp:positionH>
                <wp:positionV relativeFrom="paragraph">
                  <wp:posOffset>3143250</wp:posOffset>
                </wp:positionV>
                <wp:extent cx="3562350" cy="13335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13335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4222" w:rsidRDefault="0056119C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Plantain poultice</w:t>
                            </w:r>
                            <w:r w:rsidR="001104AC"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                                          </w:t>
                            </w:r>
                          </w:p>
                          <w:p w:rsidR="0056119C" w:rsidRDefault="0056119C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Calendula oil- applied topically</w:t>
                            </w:r>
                          </w:p>
                          <w:p w:rsidR="0056119C" w:rsidRDefault="0056119C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Healing</w:t>
                            </w:r>
                            <w:r w:rsidR="00C140B6"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/ Arnica/ </w:t>
                            </w:r>
                            <w:r w:rsidR="00CE7A34"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Knit-Together</w:t>
                            </w: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 salve</w:t>
                            </w:r>
                          </w:p>
                          <w:p w:rsidR="0056119C" w:rsidRDefault="0056119C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Yarrow tincture as poultice</w:t>
                            </w:r>
                          </w:p>
                          <w:p w:rsidR="0056119C" w:rsidRDefault="0056119C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St. John’s Wort oil</w:t>
                            </w:r>
                            <w:r w:rsidR="001104AC"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 or tincture</w:t>
                            </w:r>
                          </w:p>
                          <w:p w:rsidR="001104AC" w:rsidRDefault="001104AC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Cayenne powder</w:t>
                            </w:r>
                          </w:p>
                          <w:p w:rsidR="001104AC" w:rsidRPr="000C52C8" w:rsidRDefault="001104AC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Sage salve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F0774" id="Rectangle 9" o:spid="_x0000_s1032" style="position:absolute;margin-left:-35.25pt;margin-top:247.5pt;width:280.5pt;height:1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" fillcolor="#cae9c0 [1304]" strokecolor="#54a738 [2408]" strokeweight="1.25pt">
                <v:stroke endcap="round"/>
                <v:textbox>
                  <w:txbxContent>
                    <w:p w:rsidR="00C04222" w:rsidRDefault="0056119C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Plantain poultice</w:t>
                      </w:r>
                      <w:r w:rsidR="001104AC"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                                          </w:t>
                      </w:r>
                    </w:p>
                    <w:p w:rsidR="0056119C" w:rsidRDefault="0056119C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Calendula oil- applied topically</w:t>
                      </w:r>
                    </w:p>
                    <w:p w:rsidR="0056119C" w:rsidRDefault="0056119C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Healing</w:t>
                      </w:r>
                      <w:r w:rsidR="00C140B6"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/ Arnica/ </w:t>
                      </w:r>
                      <w:r w:rsidR="00CE7A34"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Knit-Together</w:t>
                      </w: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 salve</w:t>
                      </w:r>
                    </w:p>
                    <w:p w:rsidR="0056119C" w:rsidRDefault="0056119C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Yarrow tincture as poultice</w:t>
                      </w:r>
                    </w:p>
                    <w:p w:rsidR="0056119C" w:rsidRDefault="0056119C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St. John’s Wort oil</w:t>
                      </w:r>
                      <w:r w:rsidR="001104AC"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 or tincture</w:t>
                      </w:r>
                    </w:p>
                    <w:p w:rsidR="001104AC" w:rsidRDefault="001104AC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Cayenne powder</w:t>
                      </w:r>
                    </w:p>
                    <w:p w:rsidR="001104AC" w:rsidRPr="000C52C8" w:rsidRDefault="001104AC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Sage salve</w:t>
                      </w:r>
                    </w:p>
                  </w:txbxContent>
                </v:textbox>
              </v:rect>
            </w:pict>
          </mc:Fallback>
        </mc:AlternateContent>
      </w:r>
      <w:r w:rsidR="00EB133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FB6941" wp14:editId="76018B12">
                <wp:simplePos x="0" y="0"/>
                <wp:positionH relativeFrom="column">
                  <wp:posOffset>-447675</wp:posOffset>
                </wp:positionH>
                <wp:positionV relativeFrom="paragraph">
                  <wp:posOffset>133350</wp:posOffset>
                </wp:positionV>
                <wp:extent cx="3057525" cy="304800"/>
                <wp:effectExtent l="0" t="0" r="28575" b="19050"/>
                <wp:wrapNone/>
                <wp:docPr id="4" name="Snip Diagonal Corner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7260" w:rsidRPr="00AC5784" w:rsidRDefault="0056119C" w:rsidP="00C77260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Moods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B6941" id="Snip Diagonal Corner Rectangle 4" o:spid="_x0000_s1033" style="position:absolute;margin-left:-35.25pt;margin-top:10.5pt;width:240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" adj="-11796480,,5400" path="m,l3006724,r50801,50801l3057525,304800r,l50801,304800,,253999,,xe" fillcolor="#0bd0d9 [3206]" strokecolor="#05676b [1606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C77260" w:rsidRPr="00AC5784" w:rsidRDefault="0056119C" w:rsidP="00C77260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Moods</w:t>
                      </w:r>
                    </w:p>
                  </w:txbxContent>
                </v:textbox>
              </v:shape>
            </w:pict>
          </mc:Fallback>
        </mc:AlternateContent>
      </w:r>
      <w:r w:rsidR="00C7726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A92EF5" wp14:editId="197B760D">
                <wp:simplePos x="0" y="0"/>
                <wp:positionH relativeFrom="column">
                  <wp:posOffset>-447675</wp:posOffset>
                </wp:positionH>
                <wp:positionV relativeFrom="paragraph">
                  <wp:posOffset>-476250</wp:posOffset>
                </wp:positionV>
                <wp:extent cx="6800850" cy="504825"/>
                <wp:effectExtent l="0" t="0" r="19050" b="28575"/>
                <wp:wrapNone/>
                <wp:docPr id="3" name="Snip Diagonal Corner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850" cy="504825"/>
                        </a:xfrm>
                        <a:prstGeom prst="snip2Diag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7260" w:rsidRPr="00C77260" w:rsidRDefault="00183B03" w:rsidP="00C77260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089BA2" w:themeColor="accent3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89BA2" w:themeColor="accent3" w:themeShade="BF"/>
                                <w:sz w:val="40"/>
                                <w:szCs w:val="40"/>
                              </w:rPr>
                              <w:t>First Aid Kit Contents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92EF5" id="Snip Diagonal Corner Rectangle 3" o:spid="_x0000_s1034" style="position:absolute;margin-left:-35.25pt;margin-top:-37.5pt;width:535.5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00850,5048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" adj="-11796480,,5400" path="m,l6716711,r84139,84139l6800850,504825r,l84139,504825,,420686,,xe" fillcolor="#c9f9fc [662]" strokecolor="#c0d7f1 [671]" strokeweight="1.25pt">
                <v:stroke joinstyle="miter" endcap="round"/>
                <v:formulas/>
                <v:path arrowok="t" o:connecttype="custom" o:connectlocs="0,0;6716711,0;6800850,84139;6800850,504825;6800850,504825;84139,504825;0,420686;0,0" o:connectangles="0,0,0,0,0,0,0,0" textboxrect="0,0,6800850,504825"/>
                <v:textbox>
                  <w:txbxContent>
                    <w:p w:rsidR="00C77260" w:rsidRPr="00C77260" w:rsidRDefault="00183B03" w:rsidP="00C77260">
                      <w:pPr>
                        <w:jc w:val="center"/>
                        <w:rPr>
                          <w:rFonts w:asciiTheme="majorHAnsi" w:hAnsiTheme="majorHAnsi"/>
                          <w:b/>
                          <w:color w:val="089BA2" w:themeColor="accent3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089BA2" w:themeColor="accent3" w:themeShade="BF"/>
                          <w:sz w:val="40"/>
                          <w:szCs w:val="40"/>
                        </w:rPr>
                        <w:t>First Aid Kit Contents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F2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3148D"/>
    <w:multiLevelType w:val="hybridMultilevel"/>
    <w:tmpl w:val="46C8B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93E9F"/>
    <w:multiLevelType w:val="hybridMultilevel"/>
    <w:tmpl w:val="1F5C5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B18B9"/>
    <w:multiLevelType w:val="hybridMultilevel"/>
    <w:tmpl w:val="3E2EC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30760"/>
    <w:multiLevelType w:val="hybridMultilevel"/>
    <w:tmpl w:val="44CE1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A73D2"/>
    <w:multiLevelType w:val="hybridMultilevel"/>
    <w:tmpl w:val="2B943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953D99"/>
    <w:multiLevelType w:val="hybridMultilevel"/>
    <w:tmpl w:val="CFD8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C4E75"/>
    <w:multiLevelType w:val="hybridMultilevel"/>
    <w:tmpl w:val="4D86A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B92AD7"/>
    <w:multiLevelType w:val="hybridMultilevel"/>
    <w:tmpl w:val="616CF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E82945"/>
    <w:multiLevelType w:val="hybridMultilevel"/>
    <w:tmpl w:val="DB62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BA56FE"/>
    <w:multiLevelType w:val="hybridMultilevel"/>
    <w:tmpl w:val="499C4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9"/>
  </w:num>
  <w:num w:numId="5">
    <w:abstractNumId w:val="6"/>
  </w:num>
  <w:num w:numId="6">
    <w:abstractNumId w:val="7"/>
  </w:num>
  <w:num w:numId="7">
    <w:abstractNumId w:val="3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260"/>
    <w:rsid w:val="00036D09"/>
    <w:rsid w:val="000B68A5"/>
    <w:rsid w:val="000C52C8"/>
    <w:rsid w:val="001104AC"/>
    <w:rsid w:val="00183B03"/>
    <w:rsid w:val="0056119C"/>
    <w:rsid w:val="00767C5B"/>
    <w:rsid w:val="008F2BF8"/>
    <w:rsid w:val="0091035E"/>
    <w:rsid w:val="0093310F"/>
    <w:rsid w:val="00AC5784"/>
    <w:rsid w:val="00B11BB4"/>
    <w:rsid w:val="00C04222"/>
    <w:rsid w:val="00C140B6"/>
    <w:rsid w:val="00C77260"/>
    <w:rsid w:val="00CE7A34"/>
    <w:rsid w:val="00EB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F890EC0-6D3C-4D65-BCE6-B4D995A69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260"/>
  </w:style>
  <w:style w:type="paragraph" w:styleId="Heading1">
    <w:name w:val="heading 1"/>
    <w:basedOn w:val="Normal"/>
    <w:next w:val="Normal"/>
    <w:link w:val="Heading1Char"/>
    <w:uiPriority w:val="9"/>
    <w:qFormat/>
    <w:rsid w:val="00C772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72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726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7726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7726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7726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7726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7726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F6FC6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C7726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260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77260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77260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77260"/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77260"/>
    <w:rPr>
      <w:rFonts w:asciiTheme="majorHAnsi" w:eastAsiaTheme="majorEastAsia" w:hAnsiTheme="majorHAnsi" w:cstheme="majorBidi"/>
      <w:color w:val="07366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C77260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C7726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C77260"/>
    <w:rPr>
      <w:rFonts w:asciiTheme="majorHAnsi" w:eastAsiaTheme="majorEastAsia" w:hAnsiTheme="majorHAnsi" w:cstheme="majorBidi"/>
      <w:color w:val="0F6FC6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7726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77260"/>
    <w:pPr>
      <w:pBdr>
        <w:bottom w:val="single" w:sz="8" w:space="4" w:color="0F6FC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12F51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77260"/>
    <w:rPr>
      <w:rFonts w:asciiTheme="majorHAnsi" w:eastAsiaTheme="majorEastAsia" w:hAnsiTheme="majorHAnsi" w:cstheme="majorBidi"/>
      <w:color w:val="112F51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260"/>
    <w:pPr>
      <w:numPr>
        <w:ilvl w:val="1"/>
      </w:numPr>
    </w:pPr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77260"/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C77260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C7726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C77260"/>
    <w:rPr>
      <w:b/>
      <w:bCs/>
      <w:i/>
      <w:iCs/>
      <w:color w:val="0F6FC6" w:themeColor="accent1"/>
    </w:rPr>
  </w:style>
  <w:style w:type="character" w:styleId="Strong">
    <w:name w:val="Strong"/>
    <w:basedOn w:val="DefaultParagraphFont"/>
    <w:uiPriority w:val="22"/>
    <w:qFormat/>
    <w:rsid w:val="00C77260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C7726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7726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260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260"/>
    <w:rPr>
      <w:b/>
      <w:bCs/>
      <w:i/>
      <w:iCs/>
      <w:color w:val="0F6FC6" w:themeColor="accent1"/>
    </w:rPr>
  </w:style>
  <w:style w:type="character" w:styleId="SubtleReference">
    <w:name w:val="Subtle Reference"/>
    <w:basedOn w:val="DefaultParagraphFont"/>
    <w:uiPriority w:val="31"/>
    <w:qFormat/>
    <w:rsid w:val="00C77260"/>
    <w:rPr>
      <w:smallCaps/>
      <w:color w:val="009DD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77260"/>
    <w:rPr>
      <w:b/>
      <w:bCs/>
      <w:smallCaps/>
      <w:color w:val="009DD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77260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85DFD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77260"/>
    <w:pPr>
      <w:spacing w:line="240" w:lineRule="auto"/>
    </w:pPr>
    <w:rPr>
      <w:b/>
      <w:bCs/>
      <w:color w:val="0F6FC6" w:themeColor="accent1"/>
      <w:sz w:val="18"/>
      <w:szCs w:val="18"/>
    </w:rPr>
  </w:style>
  <w:style w:type="paragraph" w:styleId="NoSpacing">
    <w:name w:val="No Spacing"/>
    <w:uiPriority w:val="1"/>
    <w:qFormat/>
    <w:rsid w:val="00C77260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C7726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\AppData\Roaming\Microsoft\&#352;ablony\Single%20spaced%20(blank).dotx" TargetMode="External"/></Relationships>
</file>

<file path=word/theme/theme1.xml><?xml version="1.0" encoding="utf-8"?>
<a:theme xmlns:a="http://schemas.openxmlformats.org/drawingml/2006/main" name="Wisp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Wisp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isp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1E6E3D-EF36-4578-8873-3854D8E22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6</cp:revision>
  <dcterms:created xsi:type="dcterms:W3CDTF">2015-08-13T09:31:00Z</dcterms:created>
  <dcterms:modified xsi:type="dcterms:W3CDTF">2016-08-05T13:32:00Z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