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BF8" w:rsidRDefault="00C96DAB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C1ACF6" wp14:editId="4C152B1E">
                <wp:simplePos x="0" y="0"/>
                <wp:positionH relativeFrom="column">
                  <wp:posOffset>-447675</wp:posOffset>
                </wp:positionH>
                <wp:positionV relativeFrom="paragraph">
                  <wp:posOffset>6610350</wp:posOffset>
                </wp:positionV>
                <wp:extent cx="3562350" cy="5048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504825"/>
                        </a:xfrm>
                        <a:prstGeom prst="rect">
                          <a:avLst/>
                        </a:prstGeom>
                        <a:solidFill>
                          <a:srgbClr val="A5C249">
                            <a:lumMod val="40000"/>
                            <a:lumOff val="60000"/>
                          </a:srgbClr>
                        </a:solidFill>
                        <a:ln w="15875" cap="rnd" cmpd="sng" algn="ctr">
                          <a:solidFill>
                            <a:srgbClr val="A5C24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33258" w:rsidRDefault="00F33258" w:rsidP="00F33258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Hawthorne tea/tincture</w:t>
                            </w:r>
                          </w:p>
                          <w:p w:rsidR="00C96DAB" w:rsidRPr="000B68A5" w:rsidRDefault="00C96DAB" w:rsidP="00F33258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1-3 </w:t>
                            </w:r>
                            <w:proofErr w:type="spellStart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>dropperfuls</w:t>
                            </w:r>
                            <w:proofErr w:type="spellEnd"/>
                            <w:r>
                              <w:rPr>
                                <w:b/>
                                <w:color w:val="546421" w:themeColor="accent6" w:themeShade="80"/>
                                <w:sz w:val="20"/>
                                <w:szCs w:val="20"/>
                              </w:rPr>
                              <w:t xml:space="preserve"> Ginger/ Heart ease tincture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C1ACF6" id="Rectangle 11" o:spid="_x0000_s1026" style="position:absolute;margin-left:-35.25pt;margin-top:520.5pt;width:280.5pt;height:39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" fillcolor="#dbe7b6" strokecolor="#7e9632" strokeweight="1.25pt">
                <v:stroke endcap="round"/>
                <v:textbox>
                  <w:txbxContent>
                    <w:p w:rsidR="00F33258" w:rsidRDefault="00F33258" w:rsidP="00F33258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bookmarkStart w:id="1" w:name="_GoBack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Hawthorne tea/tincture</w:t>
                      </w:r>
                    </w:p>
                    <w:p w:rsidR="00C96DAB" w:rsidRPr="000B68A5" w:rsidRDefault="00C96DAB" w:rsidP="00F33258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1-3 </w:t>
                      </w:r>
                      <w:proofErr w:type="spellStart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>dropperfuls</w:t>
                      </w:r>
                      <w:proofErr w:type="spellEnd"/>
                      <w:r>
                        <w:rPr>
                          <w:b/>
                          <w:color w:val="546421" w:themeColor="accent6" w:themeShade="80"/>
                          <w:sz w:val="20"/>
                          <w:szCs w:val="20"/>
                        </w:rPr>
                        <w:t xml:space="preserve"> Ginger/ Heart ease tincture</w:t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FA28D5" wp14:editId="55FD669E">
                <wp:simplePos x="0" y="0"/>
                <wp:positionH relativeFrom="column">
                  <wp:posOffset>-447675</wp:posOffset>
                </wp:positionH>
                <wp:positionV relativeFrom="paragraph">
                  <wp:posOffset>6105525</wp:posOffset>
                </wp:positionV>
                <wp:extent cx="3057525" cy="304800"/>
                <wp:effectExtent l="0" t="0" r="28575" b="19050"/>
                <wp:wrapNone/>
                <wp:docPr id="10" name="Snip Diagonal Corner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  <a:solidFill>
                          <a:srgbClr val="A5C249"/>
                        </a:solidFill>
                        <a:ln w="15875" cap="rnd" cmpd="sng" algn="ctr">
                          <a:solidFill>
                            <a:srgbClr val="A5C249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33258" w:rsidRPr="0093310F" w:rsidRDefault="00F33258" w:rsidP="00F33258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Heart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A28D5" id="Snip Diagonal Corner Rectangle 10" o:spid="_x0000_s1027" style="position:absolute;margin-left:-35.25pt;margin-top:480.75pt;width:240.75pt;height:2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" adj="-11796480,,5400" path="m,l3006724,r50801,50801l3057525,304800r,l50801,304800,,253999,,xe" fillcolor="#a5c249" strokecolor="#788e33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F33258" w:rsidRPr="0093310F" w:rsidRDefault="00F33258" w:rsidP="00F33258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Heart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56A32C" wp14:editId="17BEBEC8">
                <wp:simplePos x="0" y="0"/>
                <wp:positionH relativeFrom="column">
                  <wp:posOffset>-447675</wp:posOffset>
                </wp:positionH>
                <wp:positionV relativeFrom="paragraph">
                  <wp:posOffset>3837940</wp:posOffset>
                </wp:positionV>
                <wp:extent cx="3562350" cy="20669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20669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6D23" w:rsidRPr="00FB6D23" w:rsidRDefault="00FB6D23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FB6D23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Chamomile slave</w:t>
                            </w:r>
                          </w:p>
                          <w:p w:rsidR="00FB6D23" w:rsidRPr="00FB6D23" w:rsidRDefault="00FB6D23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FB6D23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Healing herbal salve</w:t>
                            </w:r>
                          </w:p>
                          <w:p w:rsidR="00FB6D23" w:rsidRPr="00FB6D23" w:rsidRDefault="00FB6D23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FB6D23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Sage salve</w:t>
                            </w:r>
                          </w:p>
                          <w:p w:rsidR="00FB6D23" w:rsidRPr="00FB6D23" w:rsidRDefault="00FB6D23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FB6D23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Anti-fungal salve</w:t>
                            </w:r>
                          </w:p>
                          <w:p w:rsidR="00FB6D23" w:rsidRDefault="00FB6D23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 w:rsidRPr="00FB6D23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Just Hemp</w:t>
                            </w: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 xml:space="preserve">! </w:t>
                            </w:r>
                            <w:r w:rsidR="00F33258"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alve</w:t>
                            </w:r>
                          </w:p>
                          <w:p w:rsidR="00C96DAB" w:rsidRDefault="00C96DAB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Calendula salve</w:t>
                            </w:r>
                          </w:p>
                          <w:p w:rsidR="00C96DAB" w:rsidRDefault="00C96DAB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Stings &amp; Bites salve</w:t>
                            </w:r>
                          </w:p>
                          <w:p w:rsidR="00C96DAB" w:rsidRDefault="00C96DAB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Rash Relief save</w:t>
                            </w:r>
                          </w:p>
                          <w:p w:rsidR="00C96DAB" w:rsidRDefault="00C96DAB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Red Clover salve</w:t>
                            </w:r>
                          </w:p>
                          <w:p w:rsidR="00F33258" w:rsidRDefault="00F33258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Red Clover</w:t>
                            </w:r>
                          </w:p>
                          <w:p w:rsidR="00F33258" w:rsidRPr="00FB6D23" w:rsidRDefault="00F33258" w:rsidP="00FB6D2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B5294" w:themeColor="accent1" w:themeShade="BF"/>
                                <w:sz w:val="20"/>
                                <w:szCs w:val="20"/>
                              </w:rPr>
                              <w:t>Yellow Dock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6A32C" id="Rectangle 7" o:spid="_x0000_s1028" style="position:absolute;margin-left:-35.25pt;margin-top:302.2pt;width:280.5pt;height:162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" fillcolor="#82b0e4 [1311]" strokecolor="#0f6fc6 [3204]" strokeweight="1.25pt">
                <v:stroke endcap="round"/>
                <v:textbox>
                  <w:txbxContent>
                    <w:p w:rsidR="00FB6D23" w:rsidRPr="00FB6D23" w:rsidRDefault="00FB6D23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FB6D23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Chamomile slave</w:t>
                      </w:r>
                    </w:p>
                    <w:p w:rsidR="00FB6D23" w:rsidRPr="00FB6D23" w:rsidRDefault="00FB6D23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FB6D23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Healing herbal salve</w:t>
                      </w:r>
                    </w:p>
                    <w:p w:rsidR="00FB6D23" w:rsidRPr="00FB6D23" w:rsidRDefault="00FB6D23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FB6D23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Sage salve</w:t>
                      </w:r>
                    </w:p>
                    <w:p w:rsidR="00FB6D23" w:rsidRPr="00FB6D23" w:rsidRDefault="00FB6D23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FB6D23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Anti-fungal salve</w:t>
                      </w:r>
                    </w:p>
                    <w:p w:rsidR="00FB6D23" w:rsidRDefault="00FB6D23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 w:rsidRPr="00FB6D23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Just Hemp</w:t>
                      </w: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 xml:space="preserve">! </w:t>
                      </w:r>
                      <w:r w:rsidR="00F33258"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alve</w:t>
                      </w:r>
                    </w:p>
                    <w:p w:rsidR="00C96DAB" w:rsidRDefault="00C96DAB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Calendula salve</w:t>
                      </w:r>
                    </w:p>
                    <w:p w:rsidR="00C96DAB" w:rsidRDefault="00C96DAB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Stings &amp; Bites salve</w:t>
                      </w:r>
                    </w:p>
                    <w:p w:rsidR="00C96DAB" w:rsidRDefault="00C96DAB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Rash Relief save</w:t>
                      </w:r>
                    </w:p>
                    <w:p w:rsidR="00C96DAB" w:rsidRDefault="00C96DAB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Red Clover salve</w:t>
                      </w:r>
                    </w:p>
                    <w:p w:rsidR="00F33258" w:rsidRDefault="00F33258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Red Clover</w:t>
                      </w:r>
                    </w:p>
                    <w:p w:rsidR="00F33258" w:rsidRPr="00FB6D23" w:rsidRDefault="00F33258" w:rsidP="00FB6D2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B5294" w:themeColor="accent1" w:themeShade="BF"/>
                          <w:sz w:val="20"/>
                          <w:szCs w:val="20"/>
                        </w:rPr>
                        <w:t>Yellow Dock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A9B26F" wp14:editId="082F1383">
                <wp:simplePos x="0" y="0"/>
                <wp:positionH relativeFrom="column">
                  <wp:posOffset>-447675</wp:posOffset>
                </wp:positionH>
                <wp:positionV relativeFrom="paragraph">
                  <wp:posOffset>3324225</wp:posOffset>
                </wp:positionV>
                <wp:extent cx="3057525" cy="314325"/>
                <wp:effectExtent l="0" t="0" r="28575" b="28575"/>
                <wp:wrapNone/>
                <wp:docPr id="5" name="Snip Diagonal Corner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14325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6D23" w:rsidRPr="00FB6D23" w:rsidRDefault="00FB6D23" w:rsidP="00FB6D2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FB6D23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Skin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9B26F" id="Snip Diagonal Corner Rectangle 5" o:spid="_x0000_s1029" style="position:absolute;margin-left:-35.25pt;margin-top:261.75pt;width:240.75pt;height:24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057525,3143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" adj="-11796480,,5400" path="m,l3005136,r52389,52389l3057525,314325r,l52389,314325,,261936,,xe" fillcolor="#0f6fc6 [3204]" strokecolor="#073662 [1604]" strokeweight="1.25pt">
                <v:stroke joinstyle="miter" endcap="round"/>
                <v:formulas/>
                <v:path arrowok="t" o:connecttype="custom" o:connectlocs="0,0;3005136,0;3057525,52389;3057525,314325;3057525,314325;52389,314325;0,261936;0,0" o:connectangles="0,0,0,0,0,0,0,0" textboxrect="0,0,3057525,314325"/>
                <v:textbox>
                  <w:txbxContent>
                    <w:p w:rsidR="00FB6D23" w:rsidRPr="00FB6D23" w:rsidRDefault="00FB6D23" w:rsidP="00FB6D23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FB6D23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Skin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0C2B23" wp14:editId="1ADF8714">
                <wp:simplePos x="0" y="0"/>
                <wp:positionH relativeFrom="column">
                  <wp:posOffset>-447675</wp:posOffset>
                </wp:positionH>
                <wp:positionV relativeFrom="paragraph">
                  <wp:posOffset>2647950</wp:posOffset>
                </wp:positionV>
                <wp:extent cx="3562350" cy="4857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4857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52C8" w:rsidRDefault="000A0546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1 </w:t>
                            </w:r>
                            <w:proofErr w:type="spellStart"/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dropperful</w:t>
                            </w:r>
                            <w:proofErr w:type="spellEnd"/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 xml:space="preserve"> Valerian tincture</w:t>
                            </w:r>
                          </w:p>
                          <w:p w:rsidR="000A0546" w:rsidRPr="000C52C8" w:rsidRDefault="000A0546" w:rsidP="000C52C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387026" w:themeColor="accent5" w:themeShade="80"/>
                                <w:sz w:val="20"/>
                                <w:szCs w:val="20"/>
                              </w:rPr>
                              <w:t>Lavender applied topically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C2B23" id="Rectangle 9" o:spid="_x0000_s1030" style="position:absolute;margin-left:-35.25pt;margin-top:208.5pt;width:280.5pt;height:38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" fillcolor="#cae9c0 [1304]" strokecolor="#54a738 [2408]" strokeweight="1.25pt">
                <v:stroke endcap="round"/>
                <v:textbox>
                  <w:txbxContent>
                    <w:p w:rsidR="000C52C8" w:rsidRDefault="000A0546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1 </w:t>
                      </w:r>
                      <w:proofErr w:type="spellStart"/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dropperful</w:t>
                      </w:r>
                      <w:proofErr w:type="spellEnd"/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 xml:space="preserve"> Valerian tincture</w:t>
                      </w:r>
                    </w:p>
                    <w:p w:rsidR="000A0546" w:rsidRPr="000C52C8" w:rsidRDefault="000A0546" w:rsidP="000C52C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387026" w:themeColor="accent5" w:themeShade="80"/>
                          <w:sz w:val="20"/>
                          <w:szCs w:val="20"/>
                        </w:rPr>
                        <w:t>Lavender applied topically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4DC7EF" wp14:editId="1EFBE21C">
                <wp:simplePos x="0" y="0"/>
                <wp:positionH relativeFrom="column">
                  <wp:posOffset>-447675</wp:posOffset>
                </wp:positionH>
                <wp:positionV relativeFrom="paragraph">
                  <wp:posOffset>2162175</wp:posOffset>
                </wp:positionV>
                <wp:extent cx="3057525" cy="304800"/>
                <wp:effectExtent l="0" t="0" r="28575" b="19050"/>
                <wp:wrapNone/>
                <wp:docPr id="8" name="Snip Diagonal Corner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784" w:rsidRPr="00AC5784" w:rsidRDefault="000A0546" w:rsidP="00AC578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Sleep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4DC7EF" id="Snip Diagonal Corner Rectangle 8" o:spid="_x0000_s1031" style="position:absolute;margin-left:-35.25pt;margin-top:170.25pt;width:240.75pt;height:2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" adj="-11796480,,5400" path="m,l3006724,r50801,50801l3057525,304800r,l50801,304800,,253999,,xe" fillcolor="#10cf9b [3207]" strokecolor="#08674c [1607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AC5784" w:rsidRPr="00AC5784" w:rsidRDefault="000A0546" w:rsidP="00AC578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Sleep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1E0E2F" wp14:editId="5C12FBE3">
                <wp:simplePos x="0" y="0"/>
                <wp:positionH relativeFrom="column">
                  <wp:posOffset>-447675</wp:posOffset>
                </wp:positionH>
                <wp:positionV relativeFrom="paragraph">
                  <wp:posOffset>657225</wp:posOffset>
                </wp:positionV>
                <wp:extent cx="3562350" cy="13525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13525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5784" w:rsidRDefault="000A0546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St. John’s Wort tincture as poultice</w:t>
                            </w:r>
                          </w:p>
                          <w:p w:rsidR="000A0546" w:rsidRDefault="000A0546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Yarrow tincture as poultice</w:t>
                            </w:r>
                          </w:p>
                          <w:p w:rsidR="000A0546" w:rsidRDefault="000A0546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Sage/Thyme tea</w:t>
                            </w:r>
                          </w:p>
                          <w:p w:rsidR="000A0546" w:rsidRDefault="000A0546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Lavender applied topically</w:t>
                            </w:r>
                          </w:p>
                          <w:p w:rsidR="00FB6D23" w:rsidRDefault="00FB6D23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Thyme salve</w:t>
                            </w:r>
                          </w:p>
                          <w:p w:rsidR="00FB6D23" w:rsidRDefault="00FB6D23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Sage/Thyme tincture as poultice</w:t>
                            </w:r>
                          </w:p>
                          <w:p w:rsidR="00C96DAB" w:rsidRPr="00AC5784" w:rsidRDefault="00C96DAB" w:rsidP="00AC578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C9A73" w:themeColor="accent4" w:themeShade="BF"/>
                                <w:sz w:val="20"/>
                                <w:szCs w:val="20"/>
                              </w:rPr>
                              <w:t>Anti-Fungal salve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E0E2F" id="Rectangle 6" o:spid="_x0000_s1032" style="position:absolute;margin-left:-35.25pt;margin-top:51.75pt;width:280.5pt;height:10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" fillcolor="#c9fbed [663]" strokecolor="#5ff2ca [1943]" strokeweight="1.25pt">
                <v:stroke endcap="round"/>
                <v:textbox>
                  <w:txbxContent>
                    <w:p w:rsidR="00AC5784" w:rsidRDefault="000A0546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St. John’s Wort tincture as poultice</w:t>
                      </w:r>
                    </w:p>
                    <w:p w:rsidR="000A0546" w:rsidRDefault="000A0546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Yarrow tincture as poultice</w:t>
                      </w:r>
                    </w:p>
                    <w:p w:rsidR="000A0546" w:rsidRDefault="000A0546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Sage/Thyme tea</w:t>
                      </w:r>
                    </w:p>
                    <w:p w:rsidR="000A0546" w:rsidRDefault="000A0546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Lavender applied topically</w:t>
                      </w:r>
                    </w:p>
                    <w:p w:rsidR="00FB6D23" w:rsidRDefault="00FB6D23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Thyme salve</w:t>
                      </w:r>
                    </w:p>
                    <w:p w:rsidR="00FB6D23" w:rsidRDefault="00FB6D23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Sage/Thyme tincture as poultice</w:t>
                      </w:r>
                    </w:p>
                    <w:p w:rsidR="00C96DAB" w:rsidRPr="00AC5784" w:rsidRDefault="00C96DAB" w:rsidP="00AC578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C9A73" w:themeColor="accent4" w:themeShade="BF"/>
                          <w:sz w:val="20"/>
                          <w:szCs w:val="20"/>
                        </w:rPr>
                        <w:t>Anti-Fungal salve</w:t>
                      </w:r>
                    </w:p>
                  </w:txbxContent>
                </v:textbox>
              </v:rect>
            </w:pict>
          </mc:Fallback>
        </mc:AlternateContent>
      </w:r>
      <w:r w:rsidR="000A054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84A7C3" wp14:editId="6524F161">
                <wp:simplePos x="0" y="0"/>
                <wp:positionH relativeFrom="column">
                  <wp:posOffset>-666750</wp:posOffset>
                </wp:positionH>
                <wp:positionV relativeFrom="paragraph">
                  <wp:posOffset>-676275</wp:posOffset>
                </wp:positionV>
                <wp:extent cx="7229475" cy="9477375"/>
                <wp:effectExtent l="0" t="0" r="28575" b="28575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9475" cy="94773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05E17B" id="_x0000_t109" coordsize="21600,21600" o:spt="109" path="m,l,21600r21600,l21600,xe">
                <v:stroke joinstyle="miter"/>
                <v:path gradientshapeok="t" o:connecttype="rect"/>
              </v:shapetype>
              <v:shape id="Flowchart: Process 2" o:spid="_x0000_s1026" type="#_x0000_t109" style="position:absolute;margin-left:-52.5pt;margin-top:-53.25pt;width:569.25pt;height:74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" fillcolor="white [3212]" strokecolor="#b0dfa0 [1944]" strokeweight="1.25pt">
                <v:stroke endcap="round"/>
              </v:shape>
            </w:pict>
          </mc:Fallback>
        </mc:AlternateContent>
      </w:r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1F9D63" wp14:editId="1FE5BF2D">
                <wp:simplePos x="0" y="0"/>
                <wp:positionH relativeFrom="column">
                  <wp:posOffset>-447676</wp:posOffset>
                </wp:positionH>
                <wp:positionV relativeFrom="paragraph">
                  <wp:posOffset>228600</wp:posOffset>
                </wp:positionV>
                <wp:extent cx="3057525" cy="304800"/>
                <wp:effectExtent l="0" t="0" r="28575" b="19050"/>
                <wp:wrapNone/>
                <wp:docPr id="4" name="Snip Diagonal Corner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048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7260" w:rsidRPr="00AC5784" w:rsidRDefault="000A0546" w:rsidP="00C77260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Infection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F9D63" id="Snip Diagonal Corner Rectangle 4" o:spid="_x0000_s1033" style="position:absolute;margin-left:-35.25pt;margin-top:18pt;width:240.7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57525,304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" adj="-11796480,,5400" path="m,l3006724,r50801,50801l3057525,304800r,l50801,304800,,253999,,xe" fillcolor="#0bd0d9 [3206]" strokecolor="#05676b [1606]" strokeweight="1.25pt">
                <v:stroke joinstyle="miter" endcap="round"/>
                <v:formulas/>
                <v:path arrowok="t" o:connecttype="custom" o:connectlocs="0,0;3006724,0;3057525,50801;3057525,304800;3057525,304800;50801,304800;0,253999;0,0" o:connectangles="0,0,0,0,0,0,0,0" textboxrect="0,0,3057525,304800"/>
                <v:textbox>
                  <w:txbxContent>
                    <w:p w:rsidR="00C77260" w:rsidRPr="00AC5784" w:rsidRDefault="000A0546" w:rsidP="00C77260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Infection</w:t>
                      </w:r>
                    </w:p>
                  </w:txbxContent>
                </v:textbox>
              </v:shape>
            </w:pict>
          </mc:Fallback>
        </mc:AlternateContent>
      </w:r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E3DD84" wp14:editId="7FB5E552">
                <wp:simplePos x="0" y="0"/>
                <wp:positionH relativeFrom="column">
                  <wp:posOffset>-447675</wp:posOffset>
                </wp:positionH>
                <wp:positionV relativeFrom="paragraph">
                  <wp:posOffset>-476250</wp:posOffset>
                </wp:positionV>
                <wp:extent cx="6800850" cy="504825"/>
                <wp:effectExtent l="0" t="0" r="19050" b="28575"/>
                <wp:wrapNone/>
                <wp:docPr id="3" name="Snip Diagonal Corner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850" cy="504825"/>
                        </a:xfrm>
                        <a:prstGeom prst="snip2Diag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7260" w:rsidRPr="00C77260" w:rsidRDefault="00721AC2" w:rsidP="00C77260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089BA2" w:themeColor="accent3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89BA2" w:themeColor="accent3" w:themeShade="BF"/>
                                <w:sz w:val="40"/>
                                <w:szCs w:val="40"/>
                              </w:rPr>
                              <w:t>First Aid Kit Contents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3DD84" id="Snip Diagonal Corner Rectangle 3" o:spid="_x0000_s1034" style="position:absolute;margin-left:-35.25pt;margin-top:-37.5pt;width:535.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00850,504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" adj="-11796480,,5400" path="m,l6716711,r84139,84139l6800850,504825r,l84139,504825,,420686,,xe" fillcolor="#c9f9fc [662]" strokecolor="#c0d7f1 [671]" strokeweight="1.25pt">
                <v:stroke joinstyle="miter" endcap="round"/>
                <v:formulas/>
                <v:path arrowok="t" o:connecttype="custom" o:connectlocs="0,0;6716711,0;6800850,84139;6800850,504825;6800850,504825;84139,504825;0,420686;0,0" o:connectangles="0,0,0,0,0,0,0,0" textboxrect="0,0,6800850,504825"/>
                <v:textbox>
                  <w:txbxContent>
                    <w:p w:rsidR="00C77260" w:rsidRPr="00C77260" w:rsidRDefault="00721AC2" w:rsidP="00C77260">
                      <w:pPr>
                        <w:jc w:val="center"/>
                        <w:rPr>
                          <w:rFonts w:asciiTheme="majorHAnsi" w:hAnsiTheme="majorHAnsi"/>
                          <w:b/>
                          <w:color w:val="089BA2" w:themeColor="accent3" w:themeShade="BF"/>
                          <w:sz w:val="40"/>
                          <w:szCs w:val="40"/>
                        </w:rPr>
                      </w:pPr>
                      <w:bookmarkStart w:id="1" w:name="_GoBack"/>
                      <w:r>
                        <w:rPr>
                          <w:rFonts w:asciiTheme="majorHAnsi" w:hAnsiTheme="majorHAnsi"/>
                          <w:b/>
                          <w:color w:val="089BA2" w:themeColor="accent3" w:themeShade="BF"/>
                          <w:sz w:val="40"/>
                          <w:szCs w:val="40"/>
                        </w:rPr>
                        <w:t>First Aid Kit Contents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C7726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-790575</wp:posOffset>
                </wp:positionH>
                <wp:positionV relativeFrom="paragraph">
                  <wp:posOffset>-790575</wp:posOffset>
                </wp:positionV>
                <wp:extent cx="7524750" cy="9772650"/>
                <wp:effectExtent l="0" t="0" r="19050" b="19050"/>
                <wp:wrapNone/>
                <wp:docPr id="1" name="Flowchart: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0" cy="977265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9A6A7" id="Flowchart: Process 1" o:spid="_x0000_s1026" type="#_x0000_t109" style="position:absolute;margin-left:-62.25pt;margin-top:-62.25pt;width:592.5pt;height:76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" fillcolor="white [3212]" strokecolor="#94f6db [1303]" strokeweight="1.25pt">
                <v:stroke endcap="round"/>
              </v:shape>
            </w:pict>
          </mc:Fallback>
        </mc:AlternateContent>
      </w:r>
    </w:p>
    <w:sectPr w:rsidR="008F2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3148D"/>
    <w:multiLevelType w:val="hybridMultilevel"/>
    <w:tmpl w:val="46C8B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93E9F"/>
    <w:multiLevelType w:val="hybridMultilevel"/>
    <w:tmpl w:val="1F5C5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B18B9"/>
    <w:multiLevelType w:val="hybridMultilevel"/>
    <w:tmpl w:val="3E2EC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30760"/>
    <w:multiLevelType w:val="hybridMultilevel"/>
    <w:tmpl w:val="44CE1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A73D2"/>
    <w:multiLevelType w:val="hybridMultilevel"/>
    <w:tmpl w:val="2B943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53D99"/>
    <w:multiLevelType w:val="hybridMultilevel"/>
    <w:tmpl w:val="CFD8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C4E75"/>
    <w:multiLevelType w:val="hybridMultilevel"/>
    <w:tmpl w:val="4D86A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B92AD7"/>
    <w:multiLevelType w:val="hybridMultilevel"/>
    <w:tmpl w:val="616CF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223303"/>
    <w:multiLevelType w:val="hybridMultilevel"/>
    <w:tmpl w:val="A1863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82945"/>
    <w:multiLevelType w:val="hybridMultilevel"/>
    <w:tmpl w:val="DB62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BA56FE"/>
    <w:multiLevelType w:val="hybridMultilevel"/>
    <w:tmpl w:val="499C4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10"/>
  </w:num>
  <w:num w:numId="5">
    <w:abstractNumId w:val="6"/>
  </w:num>
  <w:num w:numId="6">
    <w:abstractNumId w:val="7"/>
  </w:num>
  <w:num w:numId="7">
    <w:abstractNumId w:val="3"/>
  </w:num>
  <w:num w:numId="8">
    <w:abstractNumId w:val="5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260"/>
    <w:rsid w:val="000A0546"/>
    <w:rsid w:val="000C52C8"/>
    <w:rsid w:val="00721AC2"/>
    <w:rsid w:val="008F2BF8"/>
    <w:rsid w:val="0093310F"/>
    <w:rsid w:val="00AC5784"/>
    <w:rsid w:val="00B11BB4"/>
    <w:rsid w:val="00C77260"/>
    <w:rsid w:val="00C96DAB"/>
    <w:rsid w:val="00F33258"/>
    <w:rsid w:val="00FB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F890EC0-6D3C-4D65-BCE6-B4D995A69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260"/>
  </w:style>
  <w:style w:type="paragraph" w:styleId="Heading1">
    <w:name w:val="heading 1"/>
    <w:basedOn w:val="Normal"/>
    <w:next w:val="Normal"/>
    <w:link w:val="Heading1Char"/>
    <w:uiPriority w:val="9"/>
    <w:qFormat/>
    <w:rsid w:val="00C772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72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726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7726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7726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7726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7726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7726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F6FC6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7726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260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77260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77260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77260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77260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C77260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C7726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C77260"/>
    <w:rPr>
      <w:rFonts w:asciiTheme="majorHAnsi" w:eastAsiaTheme="majorEastAsia" w:hAnsiTheme="majorHAnsi" w:cstheme="majorBidi"/>
      <w:color w:val="0F6FC6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772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77260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12F51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77260"/>
    <w:rPr>
      <w:rFonts w:asciiTheme="majorHAnsi" w:eastAsiaTheme="majorEastAsia" w:hAnsiTheme="majorHAnsi" w:cstheme="majorBidi"/>
      <w:color w:val="112F51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260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77260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C77260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C7726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C77260"/>
    <w:rPr>
      <w:b/>
      <w:bCs/>
      <w:i/>
      <w:iCs/>
      <w:color w:val="0F6FC6" w:themeColor="accent1"/>
    </w:rPr>
  </w:style>
  <w:style w:type="character" w:styleId="Strong">
    <w:name w:val="Strong"/>
    <w:basedOn w:val="DefaultParagraphFont"/>
    <w:uiPriority w:val="22"/>
    <w:qFormat/>
    <w:rsid w:val="00C77260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C7726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7726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260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260"/>
    <w:rPr>
      <w:b/>
      <w:bCs/>
      <w:i/>
      <w:iCs/>
      <w:color w:val="0F6FC6" w:themeColor="accent1"/>
    </w:rPr>
  </w:style>
  <w:style w:type="character" w:styleId="SubtleReference">
    <w:name w:val="Subtle Reference"/>
    <w:basedOn w:val="DefaultParagraphFont"/>
    <w:uiPriority w:val="31"/>
    <w:qFormat/>
    <w:rsid w:val="00C77260"/>
    <w:rPr>
      <w:smallCaps/>
      <w:color w:val="009DD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77260"/>
    <w:rPr>
      <w:b/>
      <w:bCs/>
      <w:smallCaps/>
      <w:color w:val="009DD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77260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85DFD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77260"/>
    <w:pPr>
      <w:spacing w:line="240" w:lineRule="auto"/>
    </w:pPr>
    <w:rPr>
      <w:b/>
      <w:bCs/>
      <w:color w:val="0F6FC6" w:themeColor="accent1"/>
      <w:sz w:val="18"/>
      <w:szCs w:val="18"/>
    </w:rPr>
  </w:style>
  <w:style w:type="paragraph" w:styleId="NoSpacing">
    <w:name w:val="No Spacing"/>
    <w:uiPriority w:val="1"/>
    <w:qFormat/>
    <w:rsid w:val="00C77260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726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\AppData\Roaming\Microsoft\&#352;ablony\Single%20spaced%20(blank).dotx" TargetMode="External"/></Relationships>
</file>

<file path=word/theme/theme1.xml><?xml version="1.0" encoding="utf-8"?>
<a:theme xmlns:a="http://schemas.openxmlformats.org/drawingml/2006/main" name="Wisp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39809F-7385-4DC5-9DE3-D079CEB7E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5</cp:revision>
  <dcterms:created xsi:type="dcterms:W3CDTF">2015-08-13T09:37:00Z</dcterms:created>
  <dcterms:modified xsi:type="dcterms:W3CDTF">2016-08-05T13:35:00Z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